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0F" w:rsidRPr="005F6848" w:rsidRDefault="0034250F" w:rsidP="00DC5F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pt;margin-top:81pt;width:512.7pt;height:710.95pt;z-index:251658240">
            <v:imagedata r:id="rId4" o:title=""/>
          </v:shape>
        </w:pict>
      </w:r>
      <w:r w:rsidRPr="005F6848">
        <w:rPr>
          <w:rFonts w:ascii="Times New Roman" w:hAnsi="Times New Roman" w:cs="Times New Roman"/>
          <w:b/>
          <w:bCs/>
          <w:sz w:val="36"/>
          <w:szCs w:val="36"/>
        </w:rPr>
        <w:t>Участь у розробці робочого зошита для  практичних занять гуртків краєзнавчого напряму</w:t>
      </w:r>
    </w:p>
    <w:p w:rsidR="0034250F" w:rsidRDefault="0034250F" w:rsidP="00530B74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027" type="#_x0000_t75" style="position:absolute;margin-left:-9pt;margin-top:27pt;width:510.75pt;height:764.05pt;z-index:251659264">
            <v:imagedata r:id="rId5" o:title="" cropbottom="1876f" cropright="7026f"/>
          </v:shape>
        </w:pict>
      </w:r>
      <w:r>
        <w:rPr>
          <w:noProof/>
          <w:lang w:val="en-US"/>
        </w:rPr>
      </w:r>
      <w:r>
        <w:pict>
          <v:group id="_x0000_s1028" editas="canvas" style="width:512.85pt;height:787.75pt;mso-position-horizontal-relative:char;mso-position-vertical-relative:line" coordorigin="2362,6276" coordsize="7529,11566">
            <o:lock v:ext="edit" aspectratio="t"/>
            <v:shape id="_x0000_s1029" type="#_x0000_t75" style="position:absolute;left:2362;top:6276;width:7529;height:11566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34250F" w:rsidRDefault="0034250F" w:rsidP="00530B74">
      <w:pPr>
        <w:spacing w:after="0" w:line="240" w:lineRule="auto"/>
        <w:rPr>
          <w:lang w:val="en-US"/>
        </w:rPr>
      </w:pPr>
    </w:p>
    <w:p w:rsidR="0034250F" w:rsidRPr="00602B53" w:rsidRDefault="0034250F" w:rsidP="00602B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uk-UA"/>
        </w:rPr>
        <w:t>Брала участь</w:t>
      </w:r>
      <w:r w:rsidRPr="00602B53">
        <w:rPr>
          <w:rFonts w:ascii="Times New Roman" w:hAnsi="Times New Roman" w:cs="Times New Roman"/>
          <w:b/>
          <w:bCs/>
          <w:noProof/>
          <w:sz w:val="36"/>
          <w:szCs w:val="36"/>
          <w:lang w:eastAsia="uk-UA"/>
        </w:rPr>
        <w:t xml:space="preserve"> у роботі Школи  для тренерів із національно-патріотичного виховання</w:t>
      </w:r>
    </w:p>
    <w:p w:rsidR="0034250F" w:rsidRDefault="0034250F" w:rsidP="00530B74">
      <w:pPr>
        <w:spacing w:after="0" w:line="240" w:lineRule="auto"/>
        <w:rPr>
          <w:lang w:val="en-US"/>
        </w:rPr>
      </w:pPr>
      <w:r w:rsidRPr="00AB7A2D">
        <w:rPr>
          <w:noProof/>
          <w:lang w:val="en-US"/>
        </w:rPr>
        <w:pict>
          <v:shape id="Рисунок 0" o:spid="_x0000_i1026" type="#_x0000_t75" alt="методичка ж.jpg" style="width:497.25pt;height:696.75pt;visibility:visible">
            <v:imagedata r:id="rId6" o:title="" croptop="7735f" cropbottom="12615f" cropleft="10039f" cropright="10800f"/>
          </v:shape>
        </w:pict>
      </w:r>
    </w:p>
    <w:p w:rsidR="0034250F" w:rsidRDefault="0034250F" w:rsidP="00530B74">
      <w:pPr>
        <w:spacing w:after="0" w:line="240" w:lineRule="auto"/>
        <w:rPr>
          <w:lang w:val="en-US"/>
        </w:rPr>
      </w:pPr>
      <w:r w:rsidRPr="00DC5FC7">
        <w:rPr>
          <w:lang w:val="en-US"/>
        </w:rPr>
        <w:pict>
          <v:shape id="_x0000_i1027" type="#_x0000_t75" style="width:522pt;height:717pt">
            <v:imagedata r:id="rId7" o:title="" cropbottom="7416f" cropleft="7611f" cropright="28287f"/>
          </v:shape>
        </w:pict>
      </w:r>
    </w:p>
    <w:p w:rsidR="0034250F" w:rsidRDefault="0034250F" w:rsidP="00530B74">
      <w:pPr>
        <w:spacing w:after="0" w:line="240" w:lineRule="auto"/>
        <w:rPr>
          <w:lang w:val="en-US"/>
        </w:rPr>
      </w:pPr>
    </w:p>
    <w:p w:rsidR="0034250F" w:rsidRPr="00602B53" w:rsidRDefault="0034250F" w:rsidP="00602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lang w:val="en-US"/>
        </w:rPr>
        <w:br w:type="page"/>
      </w:r>
      <w:r w:rsidRPr="00602B53">
        <w:rPr>
          <w:rFonts w:ascii="Times New Roman" w:hAnsi="Times New Roman" w:cs="Times New Roman"/>
          <w:b/>
          <w:bCs/>
          <w:sz w:val="36"/>
          <w:szCs w:val="36"/>
        </w:rPr>
        <w:t>Упорядковувала збірку тез обласної військово-патріотичної акції учнівської та студентської молоді «Слобожанські дзвони Перемоги»</w:t>
      </w:r>
    </w:p>
    <w:p w:rsidR="0034250F" w:rsidRDefault="0034250F" w:rsidP="00530B74">
      <w:pPr>
        <w:spacing w:after="0" w:line="240" w:lineRule="auto"/>
        <w:rPr>
          <w:lang w:val="en-US"/>
        </w:rPr>
      </w:pPr>
      <w:r w:rsidRPr="00AB7A2D">
        <w:rPr>
          <w:noProof/>
          <w:lang w:val="en-US"/>
        </w:rPr>
        <w:pict>
          <v:shape id="Рисунок 1" o:spid="_x0000_i1028" type="#_x0000_t75" alt="Обложка-верд-1.jpg" style="width:516pt;height:676.5pt;visibility:visible">
            <v:imagedata r:id="rId8" o:title=""/>
          </v:shape>
        </w:pict>
      </w:r>
    </w:p>
    <w:p w:rsidR="0034250F" w:rsidRDefault="0034250F" w:rsidP="00530B74">
      <w:pPr>
        <w:spacing w:after="0" w:line="240" w:lineRule="auto"/>
        <w:rPr>
          <w:lang w:val="en-US"/>
        </w:rPr>
      </w:pPr>
    </w:p>
    <w:p w:rsidR="0034250F" w:rsidRPr="00602B53" w:rsidRDefault="0034250F" w:rsidP="00530B74">
      <w:pPr>
        <w:spacing w:after="0" w:line="240" w:lineRule="auto"/>
      </w:pPr>
    </w:p>
    <w:p w:rsidR="0034250F" w:rsidRDefault="0034250F" w:rsidP="00530B74">
      <w:pPr>
        <w:spacing w:after="0" w:line="240" w:lineRule="auto"/>
        <w:rPr>
          <w:lang w:val="en-US"/>
        </w:rPr>
      </w:pPr>
    </w:p>
    <w:p w:rsidR="0034250F" w:rsidRDefault="0034250F" w:rsidP="00530B74">
      <w:pPr>
        <w:spacing w:after="0" w:line="240" w:lineRule="auto"/>
        <w:rPr>
          <w:lang w:val="en-US"/>
        </w:rPr>
      </w:pPr>
    </w:p>
    <w:p w:rsidR="0034250F" w:rsidRDefault="0034250F" w:rsidP="00530B74">
      <w:pPr>
        <w:spacing w:after="0" w:line="240" w:lineRule="auto"/>
        <w:rPr>
          <w:lang w:val="en-US"/>
        </w:rPr>
      </w:pPr>
    </w:p>
    <w:p w:rsidR="0034250F" w:rsidRPr="00AB7A2D" w:rsidRDefault="0034250F" w:rsidP="00530B74">
      <w:pPr>
        <w:spacing w:after="0" w:line="240" w:lineRule="auto"/>
        <w:rPr>
          <w:noProof/>
          <w:lang w:val="en-US"/>
        </w:rPr>
      </w:pPr>
      <w:r w:rsidRPr="00AB7A2D">
        <w:rPr>
          <w:noProof/>
          <w:lang w:val="en-US"/>
        </w:rPr>
        <w:pict>
          <v:shape id="Рисунок 3" o:spid="_x0000_i1029" type="#_x0000_t75" alt="Слобожанські .jpg" style="width:533.25pt;height:754.5pt;visibility:visible">
            <v:imagedata r:id="rId9" o:title=""/>
          </v:shape>
        </w:pict>
      </w:r>
    </w:p>
    <w:p w:rsidR="0034250F" w:rsidRPr="00602B53" w:rsidRDefault="0034250F" w:rsidP="00602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2B53">
        <w:rPr>
          <w:rFonts w:ascii="Times New Roman" w:hAnsi="Times New Roman" w:cs="Times New Roman"/>
          <w:b/>
          <w:bCs/>
          <w:sz w:val="36"/>
          <w:szCs w:val="36"/>
        </w:rPr>
        <w:t>Ділилася досвідом роботи з учасниками Всеукраїнського семінару-практикуму заступників директорів з навчально-методичної (науково-методичної) роботи обласних та Київського міського центрів туризму і краєзнавства учнівської молоді, станцій юних туристів</w:t>
      </w:r>
    </w:p>
    <w:p w:rsidR="0034250F" w:rsidRDefault="0034250F" w:rsidP="00530B74">
      <w:pPr>
        <w:spacing w:after="0" w:line="240" w:lineRule="auto"/>
      </w:pPr>
    </w:p>
    <w:p w:rsidR="0034250F" w:rsidRDefault="0034250F" w:rsidP="00530B74">
      <w:pPr>
        <w:spacing w:after="0" w:line="240" w:lineRule="auto"/>
      </w:pPr>
      <w:r>
        <w:pict>
          <v:shape id="_x0000_i1030" type="#_x0000_t75" style="width:469.5pt;height:639pt">
            <v:imagedata r:id="rId10" o:title="" cropbottom="19905f" cropleft="7598f" cropright="10855f"/>
          </v:shape>
        </w:pict>
      </w:r>
    </w:p>
    <w:p w:rsidR="0034250F" w:rsidRDefault="0034250F" w:rsidP="00530B74">
      <w:pPr>
        <w:spacing w:after="0" w:line="240" w:lineRule="auto"/>
      </w:pPr>
    </w:p>
    <w:p w:rsidR="0034250F" w:rsidRDefault="0034250F" w:rsidP="00530B74">
      <w:pPr>
        <w:spacing w:after="0" w:line="240" w:lineRule="auto"/>
      </w:pPr>
    </w:p>
    <w:p w:rsidR="0034250F" w:rsidRPr="00DC5FC7" w:rsidRDefault="0034250F" w:rsidP="00530B74">
      <w:pPr>
        <w:spacing w:after="0" w:line="240" w:lineRule="auto"/>
      </w:pPr>
      <w:r>
        <w:pict>
          <v:shape id="_x0000_i1031" type="#_x0000_t75" style="width:533.25pt;height:756.75pt">
            <v:imagedata r:id="rId11" o:title="" cropbottom="19131f" cropright="19610f"/>
          </v:shape>
        </w:pict>
      </w:r>
    </w:p>
    <w:sectPr w:rsidR="0034250F" w:rsidRPr="00DC5FC7" w:rsidSect="00530B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0B74"/>
    <w:rsid w:val="0034250F"/>
    <w:rsid w:val="00530B74"/>
    <w:rsid w:val="005F6848"/>
    <w:rsid w:val="00602B53"/>
    <w:rsid w:val="00631785"/>
    <w:rsid w:val="007B1A16"/>
    <w:rsid w:val="007D6920"/>
    <w:rsid w:val="009044AE"/>
    <w:rsid w:val="009413BC"/>
    <w:rsid w:val="00AB7A2D"/>
    <w:rsid w:val="00D24B4C"/>
    <w:rsid w:val="00D81394"/>
    <w:rsid w:val="00DC5FC7"/>
    <w:rsid w:val="00E51F9C"/>
    <w:rsid w:val="00E82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31D"/>
    <w:pPr>
      <w:spacing w:after="200" w:line="276" w:lineRule="auto"/>
    </w:pPr>
    <w:rPr>
      <w:rFonts w:cs="Calibri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3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1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8</Pages>
  <Words>89</Words>
  <Characters>513</Characters>
  <Application>Microsoft Office Outlook</Application>
  <DocSecurity>0</DocSecurity>
  <Lines>0</Lines>
  <Paragraphs>0</Paragraphs>
  <ScaleCrop>false</ScaleCrop>
  <Company>Харьковская областная станция юных туристов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</dc:creator>
  <cp:keywords/>
  <dc:description/>
  <cp:lastModifiedBy>Краеведческий отдел</cp:lastModifiedBy>
  <cp:revision>6</cp:revision>
  <dcterms:created xsi:type="dcterms:W3CDTF">2019-01-03T16:36:00Z</dcterms:created>
  <dcterms:modified xsi:type="dcterms:W3CDTF">2019-01-15T07:34:00Z</dcterms:modified>
</cp:coreProperties>
</file>